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1A13" w14:textId="77777777" w:rsidR="00DB1C4F" w:rsidRDefault="00000000">
      <w:pPr>
        <w:jc w:val="center"/>
      </w:pPr>
      <w:r>
        <w:rPr>
          <w:noProof/>
        </w:rPr>
        <w:drawing>
          <wp:inline distT="0" distB="0" distL="0" distR="0" wp14:anchorId="4DFA4D11" wp14:editId="166B6337">
            <wp:extent cx="1396361" cy="1676396"/>
            <wp:effectExtent l="0" t="0" r="0" b="4"/>
            <wp:docPr id="156559158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6361" cy="16763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764423" w14:textId="77777777" w:rsidR="00DB1C4F" w:rsidRDefault="00000000">
      <w:pPr>
        <w:jc w:val="center"/>
        <w:textAlignment w:val="auto"/>
      </w:pPr>
      <w:r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1420C8A9" w14:textId="77777777" w:rsidR="00DB1C4F" w:rsidRDefault="00000000">
      <w:pPr>
        <w:jc w:val="center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48BEBBFC" w14:textId="77777777" w:rsidR="00DB1C4F" w:rsidRDefault="00000000">
      <w:pPr>
        <w:jc w:val="center"/>
        <w:textAlignment w:val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83E7C0D" w14:textId="77777777" w:rsidR="00DB1C4F" w:rsidRDefault="00000000">
      <w:pPr>
        <w:jc w:val="center"/>
        <w:textAlignment w:val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7029DFD4" w14:textId="77777777" w:rsidR="00DB1C4F" w:rsidRDefault="00DB1C4F">
      <w:pPr>
        <w:rPr>
          <w:sz w:val="28"/>
          <w:szCs w:val="28"/>
        </w:rPr>
      </w:pPr>
    </w:p>
    <w:p w14:paraId="117CB171" w14:textId="77777777" w:rsidR="00DB1C4F" w:rsidRDefault="00000000">
      <w:pPr>
        <w:spacing w:after="0"/>
        <w:jc w:val="center"/>
        <w:textAlignment w:val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ALLEGATO C</w:t>
      </w:r>
    </w:p>
    <w:p w14:paraId="77B00567" w14:textId="77777777" w:rsidR="00DB1C4F" w:rsidRDefault="00DB1C4F">
      <w:pPr>
        <w:jc w:val="both"/>
      </w:pPr>
    </w:p>
    <w:p w14:paraId="36CC39F4" w14:textId="77777777" w:rsidR="00DB1C4F" w:rsidRDefault="00000000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DICHIARAZIONE DI INTENTO A COSTITUIRSI IN FORMA ASSOCIATA</w:t>
      </w:r>
    </w:p>
    <w:p w14:paraId="53D81118" w14:textId="77777777" w:rsidR="00DB1C4F" w:rsidRDefault="00DB1C4F">
      <w:pPr>
        <w:jc w:val="both"/>
        <w:rPr>
          <w:rFonts w:ascii="Times New Roman" w:hAnsi="Times New Roman"/>
        </w:rPr>
      </w:pPr>
    </w:p>
    <w:p w14:paraId="23149C3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Legali Rappresentanti degli Enti del Terzo Settore (ETS) di seguito elencati:</w:t>
      </w:r>
    </w:p>
    <w:p w14:paraId="68B8A87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ENTE CAPOFILA Raggruppamento (Mandatario): </w:t>
      </w:r>
    </w:p>
    <w:p w14:paraId="0F22CA1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Denominazione Ente- Codice Fiscale/P.IVA -Sede Legale -Legale Rappresentante</w:t>
      </w:r>
    </w:p>
    <w:p w14:paraId="44AEF845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</w:t>
      </w:r>
    </w:p>
    <w:p w14:paraId="07773FD8" w14:textId="77777777" w:rsidR="00DB1C4F" w:rsidRDefault="00DB1C4F">
      <w:pPr>
        <w:jc w:val="both"/>
        <w:rPr>
          <w:rFonts w:ascii="Times New Roman" w:hAnsi="Times New Roman"/>
        </w:rPr>
      </w:pPr>
    </w:p>
    <w:p w14:paraId="04D8ED9B" w14:textId="77777777" w:rsidR="00DB1C4F" w:rsidRDefault="00000000">
      <w:pPr>
        <w:jc w:val="both"/>
      </w:pPr>
      <w:r>
        <w:rPr>
          <w:rFonts w:ascii="Times New Roman" w:hAnsi="Times New Roman"/>
        </w:rPr>
        <w:t>ENTI ASSOCIATI: Denominazione Ente- Codice Fiscale/P.IVA -Sede Legale -Legale Rappresentante. (</w:t>
      </w:r>
      <w:r>
        <w:rPr>
          <w:rFonts w:ascii="Times New Roman" w:hAnsi="Times New Roman"/>
          <w:i/>
          <w:iCs/>
        </w:rPr>
        <w:t>il numero di righe può essere aumentato</w:t>
      </w:r>
      <w:r>
        <w:rPr>
          <w:rFonts w:ascii="Times New Roman" w:hAnsi="Times New Roman"/>
        </w:rPr>
        <w:t>)</w:t>
      </w:r>
    </w:p>
    <w:p w14:paraId="11200643" w14:textId="77777777" w:rsidR="00DB1C4F" w:rsidRDefault="00DB1C4F">
      <w:pPr>
        <w:rPr>
          <w:rFonts w:ascii="Times New Roman" w:hAnsi="Times New Roman"/>
        </w:rPr>
      </w:pPr>
    </w:p>
    <w:p w14:paraId="149CFF9A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1_______________________________________________________________________________________________________________________________________________________________</w:t>
      </w:r>
    </w:p>
    <w:p w14:paraId="66066074" w14:textId="77777777" w:rsidR="00DB1C4F" w:rsidRDefault="00DB1C4F">
      <w:pPr>
        <w:jc w:val="both"/>
        <w:rPr>
          <w:rFonts w:ascii="Times New Roman" w:hAnsi="Times New Roman"/>
        </w:rPr>
      </w:pPr>
    </w:p>
    <w:p w14:paraId="1DAF341C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2_______________________________________________________________________________________________________________________________________________________________</w:t>
      </w:r>
    </w:p>
    <w:p w14:paraId="656ED436" w14:textId="77777777" w:rsidR="00DB1C4F" w:rsidRDefault="00DB1C4F">
      <w:pPr>
        <w:jc w:val="both"/>
        <w:rPr>
          <w:rFonts w:ascii="Times New Roman" w:hAnsi="Times New Roman"/>
        </w:rPr>
      </w:pPr>
    </w:p>
    <w:p w14:paraId="67D004BD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3_______________________________________________________________________________________________________________________________________________________________</w:t>
      </w:r>
    </w:p>
    <w:p w14:paraId="3252C0CB" w14:textId="77777777" w:rsidR="00DB1C4F" w:rsidRDefault="00DB1C4F">
      <w:pPr>
        <w:jc w:val="both"/>
        <w:rPr>
          <w:rFonts w:ascii="Times New Roman" w:hAnsi="Times New Roman"/>
        </w:rPr>
      </w:pPr>
    </w:p>
    <w:p w14:paraId="2BBB086F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4_______________________________________________________________________________________________________________________________________________________________</w:t>
      </w:r>
    </w:p>
    <w:p w14:paraId="413F5840" w14:textId="77777777" w:rsidR="00DB1C4F" w:rsidRDefault="00DB1C4F">
      <w:pPr>
        <w:jc w:val="both"/>
        <w:rPr>
          <w:rFonts w:ascii="Times New Roman" w:hAnsi="Times New Roman"/>
        </w:rPr>
      </w:pPr>
    </w:p>
    <w:p w14:paraId="3629657E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5______________________________________________________________________________________________________________________________________________________________</w:t>
      </w:r>
    </w:p>
    <w:p w14:paraId="6D276F3C" w14:textId="77777777" w:rsidR="00DB1C4F" w:rsidRDefault="00DB1C4F">
      <w:pPr>
        <w:jc w:val="both"/>
        <w:rPr>
          <w:rFonts w:ascii="Times New Roman" w:hAnsi="Times New Roman"/>
        </w:rPr>
      </w:pPr>
    </w:p>
    <w:p w14:paraId="1CE3302F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6_______________________________________________________________________________________________________________________________________________________________</w:t>
      </w:r>
    </w:p>
    <w:p w14:paraId="52BC3764" w14:textId="77777777" w:rsidR="00DB1C4F" w:rsidRDefault="00DB1C4F">
      <w:pPr>
        <w:jc w:val="both"/>
        <w:rPr>
          <w:rFonts w:ascii="Times New Roman" w:hAnsi="Times New Roman"/>
        </w:rPr>
      </w:pPr>
    </w:p>
    <w:p w14:paraId="19A5D9A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7_______________________________________________________________________________________________________________________________________________________________</w:t>
      </w:r>
    </w:p>
    <w:p w14:paraId="0A9B01AF" w14:textId="77777777" w:rsidR="00DB1C4F" w:rsidRDefault="00DB1C4F">
      <w:pPr>
        <w:jc w:val="both"/>
        <w:rPr>
          <w:rFonts w:ascii="Times New Roman" w:hAnsi="Times New Roman"/>
        </w:rPr>
      </w:pPr>
    </w:p>
    <w:p w14:paraId="779C4447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8_______________________________________________________________________________________________________________________________________________________________</w:t>
      </w:r>
    </w:p>
    <w:p w14:paraId="40F4505A" w14:textId="77777777" w:rsidR="00DB1C4F" w:rsidRDefault="00DB1C4F">
      <w:pPr>
        <w:jc w:val="both"/>
        <w:rPr>
          <w:rFonts w:ascii="Times New Roman" w:hAnsi="Times New Roman"/>
        </w:rPr>
      </w:pPr>
    </w:p>
    <w:p w14:paraId="77BB7092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9_______________________________________________________________________________________________________________________________________________________________</w:t>
      </w:r>
    </w:p>
    <w:p w14:paraId="6CDA961C" w14:textId="77777777" w:rsidR="00DB1C4F" w:rsidRDefault="00DB1C4F">
      <w:pPr>
        <w:jc w:val="both"/>
        <w:rPr>
          <w:rFonts w:ascii="Times New Roman" w:hAnsi="Times New Roman"/>
        </w:rPr>
      </w:pPr>
    </w:p>
    <w:p w14:paraId="18BDA0CB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10_____________________________________________________________________________________________________________________________________________________________</w:t>
      </w:r>
    </w:p>
    <w:p w14:paraId="3DCE3F86" w14:textId="77777777" w:rsidR="00DB1C4F" w:rsidRDefault="00DB1C4F">
      <w:pPr>
        <w:rPr>
          <w:rFonts w:ascii="Times New Roman" w:hAnsi="Times New Roman"/>
        </w:rPr>
      </w:pPr>
    </w:p>
    <w:p w14:paraId="2C67BEDD" w14:textId="77777777" w:rsidR="00DB1C4F" w:rsidRDefault="0000000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DICHIARANO L’INTENTO</w:t>
      </w:r>
    </w:p>
    <w:p w14:paraId="2311ED31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di costituirsi in forma associativa, se non già costituita, nel caso di affidamento del progetto definitivo e prima della data di sottoscrizione della Convenzione con l’Ambito territoriale sociale di Rende.</w:t>
      </w:r>
    </w:p>
    <w:p w14:paraId="01C54087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A tal fine, i sottoscritti si impegnano formalmente a:</w:t>
      </w:r>
    </w:p>
    <w:p w14:paraId="074938B6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1. Costituire il Raggruppamento mediante scrittura privata o atto pubblico;</w:t>
      </w:r>
    </w:p>
    <w:p w14:paraId="1F116468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2. Conferire Mandato collettivo speciale con rappresentanza all’Ente del Terzo Settore designato come Capofila (Mandatario);</w:t>
      </w:r>
    </w:p>
    <w:p w14:paraId="79459C6C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3. Riconoscere l’Ente Capofila (Mandatario) quale unico soggetto con il quale l’Amministrazione intratterrà rapporti e unico responsabile delle comunicazioni;</w:t>
      </w:r>
    </w:p>
    <w:p w14:paraId="7E8EC418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Accettare integralmente tutte le condizioni e le disposizioni contenute nell’Avviso Pubblico;</w:t>
      </w:r>
    </w:p>
    <w:p w14:paraId="4605C1AF" w14:textId="77777777" w:rsidR="00DB1C4F" w:rsidRDefault="00DB1C4F">
      <w:pPr>
        <w:rPr>
          <w:rFonts w:ascii="Times New Roman" w:hAnsi="Times New Roman"/>
        </w:rPr>
      </w:pPr>
    </w:p>
    <w:p w14:paraId="65E41EE1" w14:textId="77777777" w:rsidR="00DB1C4F" w:rsidRDefault="00DB1C4F">
      <w:pPr>
        <w:jc w:val="both"/>
        <w:rPr>
          <w:rFonts w:ascii="Times New Roman" w:hAnsi="Times New Roman"/>
        </w:rPr>
      </w:pPr>
    </w:p>
    <w:p w14:paraId="7B818270" w14:textId="77777777" w:rsidR="00DB1C4F" w:rsidRDefault="00DB1C4F">
      <w:pPr>
        <w:jc w:val="both"/>
        <w:rPr>
          <w:rFonts w:ascii="Times New Roman" w:hAnsi="Times New Roman"/>
        </w:rPr>
      </w:pPr>
    </w:p>
    <w:p w14:paraId="327607B0" w14:textId="77777777" w:rsidR="00DB1C4F" w:rsidRDefault="00DB1C4F">
      <w:pPr>
        <w:jc w:val="both"/>
        <w:rPr>
          <w:rFonts w:ascii="Times New Roman" w:hAnsi="Times New Roman"/>
        </w:rPr>
      </w:pPr>
    </w:p>
    <w:p w14:paraId="7511AE4C" w14:textId="77777777" w:rsidR="00DB1C4F" w:rsidRDefault="00DB1C4F">
      <w:pPr>
        <w:jc w:val="both"/>
        <w:rPr>
          <w:rFonts w:ascii="Times New Roman" w:hAnsi="Times New Roman"/>
        </w:rPr>
      </w:pPr>
    </w:p>
    <w:p w14:paraId="42587EC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Luogo e data________________</w:t>
      </w:r>
    </w:p>
    <w:p w14:paraId="5803E112" w14:textId="77777777" w:rsidR="00DB1C4F" w:rsidRDefault="00DB1C4F">
      <w:pPr>
        <w:jc w:val="both"/>
        <w:rPr>
          <w:rFonts w:ascii="Times New Roman" w:hAnsi="Times New Roman"/>
        </w:rPr>
      </w:pPr>
    </w:p>
    <w:p w14:paraId="27DE4E66" w14:textId="77777777" w:rsidR="00DB1C4F" w:rsidRDefault="00DB1C4F">
      <w:pPr>
        <w:jc w:val="both"/>
        <w:rPr>
          <w:rFonts w:ascii="Times New Roman" w:hAnsi="Times New Roman"/>
        </w:rPr>
      </w:pPr>
    </w:p>
    <w:p w14:paraId="1672774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Legale rappresentante dell’Ets capofila _______________</w:t>
      </w:r>
    </w:p>
    <w:p w14:paraId="40557DB5" w14:textId="77777777" w:rsidR="00DB1C4F" w:rsidRDefault="00DB1C4F">
      <w:pPr>
        <w:jc w:val="both"/>
        <w:rPr>
          <w:rFonts w:ascii="Times New Roman" w:hAnsi="Times New Roman"/>
        </w:rPr>
      </w:pPr>
    </w:p>
    <w:p w14:paraId="2AC47015" w14:textId="77777777" w:rsidR="00DB1C4F" w:rsidRDefault="00DB1C4F">
      <w:pPr>
        <w:jc w:val="both"/>
        <w:rPr>
          <w:rFonts w:ascii="Times New Roman" w:hAnsi="Times New Roman"/>
        </w:rPr>
      </w:pPr>
    </w:p>
    <w:p w14:paraId="4D0C9B9D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Rappresentanti/e legali/e degli Ets associati____________________</w:t>
      </w:r>
    </w:p>
    <w:p w14:paraId="77BAA289" w14:textId="77777777" w:rsidR="00DB1C4F" w:rsidRDefault="00DB1C4F">
      <w:pPr>
        <w:jc w:val="both"/>
        <w:rPr>
          <w:rFonts w:ascii="Times New Roman" w:hAnsi="Times New Roman"/>
        </w:rPr>
      </w:pPr>
    </w:p>
    <w:sectPr w:rsidR="00DB1C4F">
      <w:head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A5AD" w14:textId="77777777" w:rsidR="00FC47BE" w:rsidRDefault="00FC47BE">
      <w:pPr>
        <w:spacing w:after="0" w:line="240" w:lineRule="auto"/>
      </w:pPr>
      <w:r>
        <w:separator/>
      </w:r>
    </w:p>
  </w:endnote>
  <w:endnote w:type="continuationSeparator" w:id="0">
    <w:p w14:paraId="57E7F555" w14:textId="77777777" w:rsidR="00FC47BE" w:rsidRDefault="00FC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3890" w14:textId="77777777" w:rsidR="00FC47BE" w:rsidRDefault="00FC47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83DD28" w14:textId="77777777" w:rsidR="00FC47BE" w:rsidRDefault="00FC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87F8" w14:textId="77777777" w:rsidR="00000000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8622482" w14:textId="77777777" w:rsidR="00000000" w:rsidRDefault="000000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B1C4F"/>
    <w:rsid w:val="00724C75"/>
    <w:rsid w:val="009332D4"/>
    <w:rsid w:val="00DB1C4F"/>
    <w:rsid w:val="00F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3C6DE"/>
  <w15:docId w15:val="{429105A6-970B-46E1-8643-75F7876B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Davide Franceschiello</cp:lastModifiedBy>
  <cp:revision>2</cp:revision>
  <dcterms:created xsi:type="dcterms:W3CDTF">2026-09-23T11:18:00Z</dcterms:created>
  <dcterms:modified xsi:type="dcterms:W3CDTF">2026-09-23T11:18:00Z</dcterms:modified>
</cp:coreProperties>
</file>